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617CDE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857802" w:rsidRDefault="00C6449F" w:rsidP="00DE68A0">
            <w:pPr>
              <w:bidi w:val="0"/>
              <w:rPr>
                <w:highlight w:val="yellow"/>
              </w:rPr>
            </w:pPr>
            <w:r w:rsidRPr="00C6449F">
              <w:rPr>
                <w:rFonts w:hint="cs"/>
                <w:rtl/>
              </w:rPr>
              <w:t>משרד האנרגיה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C6449F" w:rsidRDefault="00C6449F" w:rsidP="00DE68A0">
            <w:pPr>
              <w:bidi w:val="0"/>
            </w:pPr>
            <w:r w:rsidRPr="00C6449F">
              <w:rPr>
                <w:rFonts w:hint="cs"/>
                <w:rtl/>
              </w:rPr>
              <w:t>המכון הגאולוגי</w:t>
            </w: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C6449F" w:rsidRDefault="00C6449F" w:rsidP="00151394">
            <w:r w:rsidRPr="00C6449F">
              <w:rPr>
                <w:rFonts w:hint="cs"/>
                <w:rtl/>
              </w:rPr>
              <w:t>1</w:t>
            </w:r>
            <w:r w:rsidR="00151394">
              <w:rPr>
                <w:rFonts w:hint="cs"/>
                <w:rtl/>
              </w:rPr>
              <w:t>4</w:t>
            </w:r>
            <w:r w:rsidRPr="00C6449F">
              <w:rPr>
                <w:rFonts w:hint="cs"/>
                <w:rtl/>
              </w:rPr>
              <w:t>.09.2021</w:t>
            </w:r>
          </w:p>
        </w:tc>
      </w:tr>
    </w:tbl>
    <w:p w:rsidR="00332AFB" w:rsidRDefault="00617CDE" w:rsidP="00222867">
      <w:pPr>
        <w:rPr>
          <w:rtl/>
        </w:rPr>
      </w:pPr>
    </w:p>
    <w:p w:rsidR="00222867" w:rsidRDefault="00617CDE" w:rsidP="00222867">
      <w:pPr>
        <w:rPr>
          <w:rtl/>
        </w:rPr>
      </w:pPr>
    </w:p>
    <w:p w:rsidR="00222867" w:rsidRDefault="00617CDE" w:rsidP="00222867">
      <w:pPr>
        <w:rPr>
          <w:rtl/>
        </w:rPr>
      </w:pPr>
    </w:p>
    <w:p w:rsidR="00222867" w:rsidRDefault="00617CDE" w:rsidP="00222867">
      <w:pPr>
        <w:rPr>
          <w:rtl/>
        </w:rPr>
      </w:pPr>
    </w:p>
    <w:p w:rsidR="00222867" w:rsidRDefault="00617CDE" w:rsidP="00222867">
      <w:pPr>
        <w:rPr>
          <w:rtl/>
        </w:rPr>
      </w:pPr>
    </w:p>
    <w:p w:rsidR="00222867" w:rsidRDefault="00617CDE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617CDE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8D52B4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="008D52B4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AF57E9" w:rsidRDefault="00617CDE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10742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10742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02" w:rsidRDefault="00857802" w:rsidP="00107424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בכוונת המכון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הגיאולגי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לישראל</w:t>
            </w:r>
            <w:r w:rsidR="0010742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(</w:t>
            </w:r>
            <w:proofErr w:type="spellStart"/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>להלן:"המכון</w:t>
            </w:r>
            <w:proofErr w:type="spellEnd"/>
            <w:r w:rsidRPr="00107424">
              <w:rPr>
                <w:rFonts w:asciiTheme="minorBidi" w:hAnsiTheme="minorBidi" w:cstheme="minorBidi" w:hint="cs"/>
                <w:bCs/>
                <w:i/>
                <w:iCs/>
                <w:sz w:val="21"/>
                <w:szCs w:val="21"/>
                <w:rtl/>
                <w:lang w:eastAsia="he-IL"/>
              </w:rPr>
              <w:t>"</w:t>
            </w:r>
            <w:r w:rsidRPr="00107424">
              <w:rPr>
                <w:rFonts w:asciiTheme="minorBidi" w:hAnsiTheme="minorBidi" w:cstheme="minorBidi" w:hint="cs"/>
                <w:b/>
                <w:i/>
                <w:iCs/>
                <w:sz w:val="21"/>
                <w:szCs w:val="21"/>
                <w:rtl/>
                <w:lang w:eastAsia="he-IL"/>
              </w:rPr>
              <w:t>)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להתקשר עם </w:t>
            </w:r>
            <w:r w:rsidR="0010742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האוניברסיטה למדעים וטכנולוגיה של סין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10742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(</w:t>
            </w:r>
            <w:r w:rsidR="003B28DB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University of Science and Technology of China</w:t>
            </w:r>
            <w:r w:rsidR="003B28D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)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מן </w:t>
            </w:r>
            <w:r w:rsidR="003B28D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הנימוקים המפורטים להלן:</w:t>
            </w:r>
          </w:p>
          <w:p w:rsidR="00107424" w:rsidRDefault="00857802" w:rsidP="00107424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לצורך מחקרים במכון הגיאולוגי העוסקים בניתוח כמות הגזים המומסים במי תהום והרכבם העיקרי, בדגש על ניתוח מרכיבי הגז המשניים (יסודות הקורט בגז) כגון איזוטופים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רדיואקטיבים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של גזים אצילים שבאמצעותם מתארכים את גיל מים נדרש</w:t>
            </w:r>
            <w:r w:rsidR="00FF5FC0" w:rsidRPr="00FF5FC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לרכוש</w:t>
            </w:r>
            <w:r w:rsidR="00AC044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מכשיר לדיגום גז מומס במים.</w:t>
            </w:r>
          </w:p>
          <w:p w:rsidR="00AC044B" w:rsidRDefault="00107424" w:rsidP="00107424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על המכשיר לדגום גז ממים זורמים בספיקות</w:t>
            </w:r>
            <w:r w:rsidR="003B28D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מים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של עד 20 ליטר לדקה ולדחוס אותם באמצעות קומפרסור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למיכלי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דיגום בלחץ של עד 4 אטמוספירות תוך ניטור לחצי הגז במעלה ובמורד ממברנת ההפרדה, ספיקות המים, טמפרטורת המים. על פרוצדורת שטיפת קווי הגז לאפשר דיגום נקי ללא זיהום אטמוספירי תוך אפשרות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לווקם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את הקווים ולשטוף אותם בגז הנדגם מהקידוח.</w:t>
            </w:r>
          </w:p>
          <w:p w:rsidR="00AC044B" w:rsidRDefault="00AC044B" w:rsidP="009531F0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מדובר על </w:t>
            </w:r>
            <w:r w:rsidR="009531F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תוספת משמעותית ל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מכשיר </w:t>
            </w:r>
            <w:r w:rsidR="009531F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מס </w:t>
            </w:r>
            <w:proofErr w:type="spellStart"/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ספקטרומטר</w:t>
            </w:r>
            <w:proofErr w:type="spellEnd"/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531F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הנייד שנרכש בשנה שעברה. </w:t>
            </w:r>
          </w:p>
          <w:p w:rsidR="008D52B4" w:rsidRPr="00FF5FC0" w:rsidRDefault="008D52B4" w:rsidP="004E0E4F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כפי שיפורט להלן, </w:t>
            </w:r>
            <w:r w:rsidR="004E0E4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האוניברסיטה למדעים וטכנולוגיה של סין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הם היחידים שהסכ</w:t>
            </w:r>
            <w:r w:rsidR="004E0E4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מו לבנות את המכשיר </w:t>
            </w:r>
            <w:r w:rsidR="004E0E4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בהתאם </w:t>
            </w:r>
            <w:proofErr w:type="spellStart"/>
            <w:r w:rsidR="004E0E4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לספציפיקציות</w:t>
            </w:r>
            <w:proofErr w:type="spellEnd"/>
            <w:r w:rsidR="004E0E4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לעיל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</w:tbl>
    <w:p w:rsidR="00222867" w:rsidRPr="00AF57E9" w:rsidRDefault="00617CDE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107424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857802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לא</w:t>
      </w:r>
    </w:p>
    <w:p w:rsidR="00222867" w:rsidRPr="00AF57E9" w:rsidRDefault="00617CD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617CD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 w:rsidP="0010742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="00857802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617CDE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617CDE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9531F0" w:rsidRDefault="009531F0" w:rsidP="009531F0">
            <w:pPr>
              <w:pStyle w:val="Default"/>
            </w:pPr>
          </w:p>
          <w:tbl>
            <w:tblPr>
              <w:bidiVisual/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45"/>
            </w:tblGrid>
            <w:tr w:rsidR="009531F0">
              <w:trPr>
                <w:trHeight w:val="103"/>
              </w:trPr>
              <w:tc>
                <w:tcPr>
                  <w:tcW w:w="0" w:type="auto"/>
                </w:tcPr>
                <w:p w:rsidR="009531F0" w:rsidRDefault="009531F0" w:rsidP="009531F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University of Science and Technology of China </w:t>
                  </w:r>
                </w:p>
              </w:tc>
            </w:tr>
          </w:tbl>
          <w:p w:rsidR="00222867" w:rsidRPr="00AF57E9" w:rsidRDefault="00617CDE" w:rsidP="00FF5FC0">
            <w:pPr>
              <w:bidi w:val="0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AF57E9" w:rsidRDefault="00617CDE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857802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FF5FC0" w:rsidRDefault="009531F0" w:rsidP="00617CDE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val="en-GB" w:eastAsia="he-IL"/>
              </w:rPr>
            </w:pPr>
            <w:r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2</w:t>
            </w:r>
            <w:r w:rsidR="00617CDE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925</w:t>
            </w:r>
            <w:r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0 USD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AF57E9" w:rsidRDefault="00857802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 w:rsidRPr="00E47D0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לא רלוונטי רכש </w:t>
            </w:r>
            <w:proofErr w:type="spellStart"/>
            <w:r w:rsidRPr="00E47D0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מיידי</w:t>
            </w:r>
            <w:proofErr w:type="spellEnd"/>
          </w:p>
        </w:tc>
      </w:tr>
    </w:tbl>
    <w:p w:rsidR="00222867" w:rsidRPr="00AF57E9" w:rsidRDefault="00617CDE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bookmarkStart w:id="0" w:name="_GoBack"/>
      <w:bookmarkEnd w:id="0"/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617CDE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617CD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3B28DB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6122F3" w:rsidRDefault="008D52B4" w:rsidP="004E0E4F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val="en-GB"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חוקרי המכון הינם חלק מהקהילה המדעית ובכלל זה הינם חלק מהקהילה המדעית הדוגמת גזים ממי תהום בעולם כבר שנים. למיטב ידיעתי לא מצויים מכשירים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תעשייתים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כאלו לדיגום גז שכן מדובר על צורך ייחודי שכיום נמצא אך ורק בעולם המחקרי. מתוך הקהילה המצומצמת העוסקת בנושא, השותפים הסינים הם היחידים שהסכימו לבניית מכשיר שכזה המותאם לצרכינו המחקריים.  </w:t>
            </w:r>
          </w:p>
        </w:tc>
      </w:tr>
      <w:tr w:rsidR="007548B0" w:rsidTr="003B28DB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6122F3" w:rsidRDefault="006122F3" w:rsidP="004E0E4F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2. </w:t>
            </w:r>
            <w:r w:rsidR="008D52B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לאור האמור בסעיף 1 לעיל, ומאחר והשותפים הסינים הם היחידים שהסכימו לבנות את המכשיר האמור אין ספק אחר בישראל שיכול לבצע את האמור בטופס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  <w:tr w:rsidR="007548B0" w:rsidTr="003B28DB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9531F0" w:rsidP="008D52B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3.</w:t>
            </w:r>
            <w:r w:rsidR="008D52B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val="en-GB" w:eastAsia="he-IL"/>
              </w:rPr>
              <w:t xml:space="preserve">המכשיר יבנה על מנת לדגום איזוטופים של גזים נדירים (בדגש על קריפטון 81). המכשיר הוא מכשיר ייעודי שפותח לצרכי המכון. </w:t>
            </w:r>
            <w:proofErr w:type="spellStart"/>
            <w:r w:rsidR="008D52B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val="en-GB" w:eastAsia="he-IL"/>
              </w:rPr>
              <w:t>פרוטוטייפ</w:t>
            </w:r>
            <w:proofErr w:type="spellEnd"/>
            <w:r w:rsidR="008D52B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val="en-GB" w:eastAsia="he-IL"/>
              </w:rPr>
              <w:t xml:space="preserve"> של המכשיר נשלח לבחינה ולאחר שנדגמו 16 קידוחים במהלך השנה האחרונה עם אב הטיפוס, הועברו הערות נוספות ליצרן על מנת לטייב את הדגם לפני רכישה.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</w:tc>
      </w:tr>
    </w:tbl>
    <w:p w:rsidR="00222867" w:rsidRPr="00AF57E9" w:rsidRDefault="00617CDE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617CD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447C15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3B28DB" w:rsidP="003B28D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ד"ר איתי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רזניק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3B28D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חוקר, אגף למשאבי מים וטבע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447C15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447C15">
              <w:rPr>
                <w:rFonts w:asciiTheme="minorBidi" w:hAnsiTheme="minorBidi"/>
                <w:b/>
                <w:noProof/>
                <w:sz w:val="21"/>
                <w:szCs w:val="21"/>
                <w:rtl/>
              </w:rPr>
              <w:drawing>
                <wp:inline distT="0" distB="0" distL="0" distR="0" wp14:anchorId="2675BE2C" wp14:editId="0501B8E5">
                  <wp:extent cx="1736997" cy="702050"/>
                  <wp:effectExtent l="0" t="0" r="0" b="317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186" cy="715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7C15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617CDE" w:rsidP="00222867">
      <w:pPr>
        <w:rPr>
          <w:rtl/>
        </w:rPr>
      </w:pPr>
    </w:p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295" w:rsidRDefault="00F70295">
      <w:r>
        <w:separator/>
      </w:r>
    </w:p>
  </w:endnote>
  <w:endnote w:type="continuationSeparator" w:id="0">
    <w:p w:rsidR="00F70295" w:rsidRDefault="00F70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617CDE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617CDE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617CDE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617CDE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295" w:rsidRDefault="00F70295">
      <w:r>
        <w:separator/>
      </w:r>
    </w:p>
  </w:footnote>
  <w:footnote w:type="continuationSeparator" w:id="0">
    <w:p w:rsidR="00F70295" w:rsidRDefault="00F70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6C135C63" wp14:editId="3DCC4132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617CD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617CD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617CD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617CD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617CD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617CD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617CDE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35513"/>
    <w:rsid w:val="000501A8"/>
    <w:rsid w:val="00107424"/>
    <w:rsid w:val="00151394"/>
    <w:rsid w:val="001F1E2F"/>
    <w:rsid w:val="00336CDD"/>
    <w:rsid w:val="00361D03"/>
    <w:rsid w:val="003B28DB"/>
    <w:rsid w:val="003D7F54"/>
    <w:rsid w:val="00447C15"/>
    <w:rsid w:val="004E0E4F"/>
    <w:rsid w:val="006122F3"/>
    <w:rsid w:val="00617CDE"/>
    <w:rsid w:val="00720E85"/>
    <w:rsid w:val="007548B0"/>
    <w:rsid w:val="00857802"/>
    <w:rsid w:val="008D52B4"/>
    <w:rsid w:val="009531F0"/>
    <w:rsid w:val="009B6B29"/>
    <w:rsid w:val="009F7FB7"/>
    <w:rsid w:val="00A14775"/>
    <w:rsid w:val="00AC044B"/>
    <w:rsid w:val="00B571DB"/>
    <w:rsid w:val="00C13CC9"/>
    <w:rsid w:val="00C224D2"/>
    <w:rsid w:val="00C60FE4"/>
    <w:rsid w:val="00C6449F"/>
    <w:rsid w:val="00CD0CF1"/>
    <w:rsid w:val="00E47D03"/>
    <w:rsid w:val="00F70295"/>
    <w:rsid w:val="00F93AAA"/>
    <w:rsid w:val="00FA2823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52EC33"/>
  <w15:docId w15:val="{CFDE289A-9284-422B-92F1-53D21526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paragraph" w:customStyle="1" w:styleId="Default">
    <w:name w:val="Default"/>
    <w:rsid w:val="009531F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a46656d4-8850-49b3-aebd-68bd05f7f43d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A61125-B1E0-48B1-ACC0-589203BFB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4</TotalTime>
  <Pages>2</Pages>
  <Words>517</Words>
  <Characters>2621</Characters>
  <Application>Microsoft Office Word</Application>
  <DocSecurity>0</DocSecurity>
  <Lines>21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Yael Elharar</cp:lastModifiedBy>
  <cp:revision>4</cp:revision>
  <cp:lastPrinted>2021-09-14T11:25:00Z</cp:lastPrinted>
  <dcterms:created xsi:type="dcterms:W3CDTF">2021-09-14T11:23:00Z</dcterms:created>
  <dcterms:modified xsi:type="dcterms:W3CDTF">2021-09-14T11:47:00Z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