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17CD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57802" w:rsidRDefault="00C6449F" w:rsidP="00DE68A0">
            <w:pPr>
              <w:bidi w:val="0"/>
              <w:rPr>
                <w:highlight w:val="yellow"/>
              </w:rPr>
            </w:pPr>
            <w:r w:rsidRPr="00C6449F">
              <w:rPr>
                <w:rFonts w:hint="cs"/>
                <w:rtl/>
              </w:rPr>
              <w:t>משרד 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C6449F" w:rsidRDefault="00C6449F" w:rsidP="00DE68A0">
            <w:pPr>
              <w:bidi w:val="0"/>
            </w:pPr>
            <w:r w:rsidRPr="00C6449F"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C6449F" w:rsidRDefault="00C6449F" w:rsidP="00151394">
            <w:r w:rsidRPr="00C6449F">
              <w:rPr>
                <w:rFonts w:hint="cs"/>
                <w:rtl/>
              </w:rPr>
              <w:t>1</w:t>
            </w:r>
            <w:r w:rsidR="00151394">
              <w:rPr>
                <w:rFonts w:hint="cs"/>
                <w:rtl/>
              </w:rPr>
              <w:t>4</w:t>
            </w:r>
            <w:r w:rsidRPr="00C6449F">
              <w:rPr>
                <w:rFonts w:hint="cs"/>
                <w:rtl/>
              </w:rPr>
              <w:t>.09.2021</w:t>
            </w:r>
          </w:p>
        </w:tc>
      </w:tr>
    </w:tbl>
    <w:p w:rsidR="00332AFB" w:rsidRDefault="00617CDE" w:rsidP="00222867">
      <w:pPr>
        <w:rPr>
          <w:rtl/>
        </w:rPr>
      </w:pPr>
    </w:p>
    <w:p w:rsidR="00222867" w:rsidRDefault="00617CDE" w:rsidP="00222867">
      <w:pPr>
        <w:rPr>
          <w:rtl/>
        </w:rPr>
      </w:pPr>
    </w:p>
    <w:p w:rsidR="00222867" w:rsidRDefault="00617CDE" w:rsidP="00222867">
      <w:pPr>
        <w:rPr>
          <w:rtl/>
        </w:rPr>
      </w:pPr>
    </w:p>
    <w:p w:rsidR="00222867" w:rsidRDefault="00617CDE" w:rsidP="00222867">
      <w:pPr>
        <w:rPr>
          <w:rtl/>
        </w:rPr>
      </w:pPr>
    </w:p>
    <w:p w:rsidR="00222867" w:rsidRDefault="00617CDE" w:rsidP="00222867">
      <w:pPr>
        <w:rPr>
          <w:rtl/>
        </w:rPr>
      </w:pPr>
    </w:p>
    <w:p w:rsidR="00222867" w:rsidRDefault="00617CD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17CD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D52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8D52B4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17CD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0742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10742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802" w:rsidRDefault="00857802" w:rsidP="0010742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בכוונת המכון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הגיאולגי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לישראל</w:t>
            </w:r>
            <w:r w:rsidR="0010742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proofErr w:type="spellStart"/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להלן:"המכון</w:t>
            </w:r>
            <w:proofErr w:type="spellEnd"/>
            <w:r w:rsidRPr="00107424">
              <w:rPr>
                <w:rFonts w:asciiTheme="minorBidi" w:hAnsiTheme="minorBidi" w:cstheme="minorBidi" w:hint="cs"/>
                <w:bCs/>
                <w:i/>
                <w:iCs/>
                <w:sz w:val="21"/>
                <w:szCs w:val="21"/>
                <w:rtl/>
                <w:lang w:eastAsia="he-IL"/>
              </w:rPr>
              <w:t>"</w:t>
            </w:r>
            <w:r w:rsidRPr="00107424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  <w:lang w:eastAsia="he-IL"/>
              </w:rPr>
              <w:t>)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להתקשר עם </w:t>
            </w:r>
            <w:r w:rsidR="0010742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האוניברסיטה למדעים וטכנולוגיה של סין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0742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3B28D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University of Science and Technology of China</w:t>
            </w:r>
            <w:r w:rsidR="003B28D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מן </w:t>
            </w:r>
            <w:r w:rsidR="003B28D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הנימוקים המפורטים להלן:</w:t>
            </w:r>
          </w:p>
          <w:p w:rsidR="00107424" w:rsidRDefault="00857802" w:rsidP="00107424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מחקרים במכון הגיאולוגי העוסקים בניתוח כמות הגזים המומסים במי תהום והרכבם העיקרי, בדגש על ניתוח מרכיבי הגז המשניים (יסודות הקורט בגז) כגון איזוטופים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רדיואקטיבים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גזים אצילים שבאמצעותם מתארכים את גיל מים נדרש</w:t>
            </w:r>
            <w:r w:rsidR="00FF5FC0" w:rsidRPr="00FF5F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לרכוש</w:t>
            </w:r>
            <w:r w:rsidR="00AC044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מכשיר לדיגום גז מומס במים.</w:t>
            </w:r>
          </w:p>
          <w:p w:rsidR="00AC044B" w:rsidRDefault="00107424" w:rsidP="00107424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 המכשיר לדגום גז ממים זורמים בספיקות</w:t>
            </w:r>
            <w:r w:rsidR="003B28D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עד 20 ליטר לדקה ולדחוס אותם באמצעות קומפרסור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למיכלי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דיגום בלחץ של עד 4 אטמוספירות תוך ניטור לחצי הגז במעלה ובמורד ממברנת ההפרדה, ספיקות המים, טמפרטורת המים. על פרוצדורת שטיפת קווי הגז לאפשר דיגום נקי ללא זיהום אטמוספירי תוך אפשרות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לווקם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את הקווים ולשטוף אותם בגז הנדגם מהקידוח.</w:t>
            </w:r>
          </w:p>
          <w:p w:rsidR="00AC044B" w:rsidRDefault="00AC044B" w:rsidP="009531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מדובר על </w:t>
            </w:r>
            <w:r w:rsidR="009531F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תוספת משמעותית 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מכשיר </w:t>
            </w:r>
            <w:r w:rsidR="009531F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מס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ספקטרומטר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531F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הנייד שנרכש בשנה שעברה. </w:t>
            </w:r>
          </w:p>
          <w:p w:rsidR="008D52B4" w:rsidRPr="00FF5FC0" w:rsidRDefault="008D52B4" w:rsidP="004E0E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כפי שיפורט להלן, </w:t>
            </w:r>
            <w:r w:rsidR="004E0E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האוניברסיטה למדעים וטכנולוגיה של סין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הם היחידים שהסכ</w:t>
            </w:r>
            <w:r w:rsidR="004E0E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 לבנות את המכשיר </w:t>
            </w:r>
            <w:r w:rsidR="004E0E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</w:t>
            </w:r>
            <w:proofErr w:type="spellStart"/>
            <w:r w:rsidR="004E0E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לספציפיקציות</w:t>
            </w:r>
            <w:proofErr w:type="spellEnd"/>
            <w:r w:rsidR="004E0E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לעיל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10742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57802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1074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85780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17CD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9531F0" w:rsidRDefault="009531F0" w:rsidP="009531F0">
            <w:pPr>
              <w:pStyle w:val="Default"/>
            </w:pPr>
          </w:p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845"/>
            </w:tblGrid>
            <w:tr w:rsidR="009531F0">
              <w:trPr>
                <w:trHeight w:val="103"/>
              </w:trPr>
              <w:tc>
                <w:tcPr>
                  <w:tcW w:w="0" w:type="auto"/>
                </w:tcPr>
                <w:p w:rsidR="009531F0" w:rsidRDefault="009531F0" w:rsidP="009531F0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t xml:space="preserve"> </w:t>
                  </w:r>
                  <w:r>
                    <w:rPr>
                      <w:sz w:val="22"/>
                      <w:szCs w:val="22"/>
                    </w:rPr>
                    <w:t xml:space="preserve">University of Science and Technology of China </w:t>
                  </w:r>
                </w:p>
              </w:tc>
            </w:tr>
          </w:tbl>
          <w:p w:rsidR="00222867" w:rsidRPr="00AF57E9" w:rsidRDefault="00617CDE" w:rsidP="00FF5FC0">
            <w:pPr>
              <w:bidi w:val="0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17CD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85780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FF5FC0" w:rsidRDefault="009531F0" w:rsidP="00617CD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val="en-GB" w:eastAsia="he-IL"/>
              </w:rPr>
            </w:pP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2</w:t>
            </w:r>
            <w:r w:rsidR="00617CDE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925</w:t>
            </w: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0 USD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85780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E47D0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רלוונטי רכש </w:t>
            </w:r>
            <w:proofErr w:type="spellStart"/>
            <w:r w:rsidRPr="00E47D0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proofErr w:type="spellEnd"/>
          </w:p>
        </w:tc>
      </w:tr>
    </w:tbl>
    <w:p w:rsidR="00222867" w:rsidRPr="00AF57E9" w:rsidRDefault="00617CD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17CD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28D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122F3" w:rsidRDefault="008D52B4" w:rsidP="004E0E4F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val="en-GB"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חוקרי המכון הינם חלק מהקהילה המדעית ובכלל זה הינם חלק מהקהילה המדעית הדוגמת גזים ממי תהום בעולם כבר שנים. למיטב ידיעתי לא מצויים מכשירים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תעשייתים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כאלו לדיגום גז שכן מדובר על צורך ייחודי שכיום נמצא אך ורק בעולם המחקרי. מתוך הקהילה המצומצמת העוסקת בנושא, השותפים הסינים הם היחידים שהסכימו לבניית מכשיר שכזה המותאם לצרכינו המחקריים.  </w:t>
            </w:r>
          </w:p>
        </w:tc>
      </w:tr>
      <w:tr w:rsidR="007548B0" w:rsidTr="003B28D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6122F3" w:rsidRDefault="006122F3" w:rsidP="004E0E4F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2. </w:t>
            </w:r>
            <w:r w:rsidR="008D52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לאור האמור בסעיף 1 לעיל, ומאחר והשותפים הסינים הם היחידים שהסכימו לבנות את המכשיר האמור אין ספק אחר בישראל שיכול לבצע את האמור בטופס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3B28D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531F0" w:rsidP="008D52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3.</w:t>
            </w:r>
            <w:r w:rsidR="008D52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 xml:space="preserve">המכשיר יבנה על מנת לדגום איזוטופים של גזים נדירים (בדגש על קריפטון 81). המכשיר הוא מכשיר ייעודי שפותח לצרכי המכון. </w:t>
            </w:r>
            <w:proofErr w:type="spellStart"/>
            <w:r w:rsidR="008D52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>פרוטוטייפ</w:t>
            </w:r>
            <w:proofErr w:type="spellEnd"/>
            <w:r w:rsidR="008D52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 xml:space="preserve"> של המכשיר נשלח לבחינה ולאחר שנדגמו 16 קידוחים במהלך השנה האחרונה עם אב הטיפוס, הועברו הערות נוספות ליצרן על מנת לטייב את הדגם לפני רכישה.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617CD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17C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47C15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B28DB" w:rsidP="003B28D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ד"ר איתי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רזניק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B28D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אגף למשאבי מים וטבע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47C1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47C15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 wp14:anchorId="2675BE2C" wp14:editId="0501B8E5">
                  <wp:extent cx="1736997" cy="702050"/>
                  <wp:effectExtent l="0" t="0" r="0" b="317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0186" cy="715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C15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17CDE" w:rsidP="00222867">
      <w:pPr>
        <w:rPr>
          <w:rtl/>
        </w:rPr>
      </w:pPr>
    </w:p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0295" w:rsidRDefault="00F70295">
      <w:r>
        <w:separator/>
      </w:r>
    </w:p>
  </w:endnote>
  <w:endnote w:type="continuationSeparator" w:id="0">
    <w:p w:rsidR="00F70295" w:rsidRDefault="00F70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17CD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17CD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17CD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17CD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0295" w:rsidRDefault="00F70295">
      <w:r>
        <w:separator/>
      </w:r>
    </w:p>
  </w:footnote>
  <w:footnote w:type="continuationSeparator" w:id="0">
    <w:p w:rsidR="00F70295" w:rsidRDefault="00F70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C135C63" wp14:editId="3DCC413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17C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17C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17C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17C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17C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17C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17CD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5513"/>
    <w:rsid w:val="000501A8"/>
    <w:rsid w:val="00107424"/>
    <w:rsid w:val="00151394"/>
    <w:rsid w:val="001F1E2F"/>
    <w:rsid w:val="00336CDD"/>
    <w:rsid w:val="00361D03"/>
    <w:rsid w:val="003B28DB"/>
    <w:rsid w:val="003D7F54"/>
    <w:rsid w:val="00447C15"/>
    <w:rsid w:val="004E0E4F"/>
    <w:rsid w:val="006122F3"/>
    <w:rsid w:val="00617CDE"/>
    <w:rsid w:val="00720E85"/>
    <w:rsid w:val="007548B0"/>
    <w:rsid w:val="00857802"/>
    <w:rsid w:val="008D52B4"/>
    <w:rsid w:val="009531F0"/>
    <w:rsid w:val="009B6B29"/>
    <w:rsid w:val="009F7FB7"/>
    <w:rsid w:val="00A14775"/>
    <w:rsid w:val="00AC044B"/>
    <w:rsid w:val="00B571DB"/>
    <w:rsid w:val="00C13CC9"/>
    <w:rsid w:val="00C224D2"/>
    <w:rsid w:val="00C60FE4"/>
    <w:rsid w:val="00C6449F"/>
    <w:rsid w:val="00CD0CF1"/>
    <w:rsid w:val="00E47D03"/>
    <w:rsid w:val="00F70295"/>
    <w:rsid w:val="00F93AAA"/>
    <w:rsid w:val="00FA2823"/>
    <w:rsid w:val="00FF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52EC33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Default">
    <w:name w:val="Default"/>
    <w:rsid w:val="009531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a46656d4-8850-49b3-aebd-68bd05f7f43d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A61125-B1E0-48B1-ACC0-589203BFB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2</Pages>
  <Words>517</Words>
  <Characters>2621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Yael Elharar</cp:lastModifiedBy>
  <cp:revision>4</cp:revision>
  <cp:lastPrinted>2021-09-14T11:25:00Z</cp:lastPrinted>
  <dcterms:created xsi:type="dcterms:W3CDTF">2021-09-14T11:23:00Z</dcterms:created>
  <dcterms:modified xsi:type="dcterms:W3CDTF">2021-09-14T11:47:00Z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